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9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570"/>
      </w:tblGrid>
      <w:tr w:rsidR="001B2ABD" w14:paraId="260DCFDF" w14:textId="77777777" w:rsidTr="00410B67">
        <w:trPr>
          <w:trHeight w:val="4410"/>
        </w:trPr>
        <w:tc>
          <w:tcPr>
            <w:tcW w:w="3600" w:type="dxa"/>
            <w:vAlign w:val="bottom"/>
          </w:tcPr>
          <w:p w14:paraId="4C478DE9" w14:textId="77777777" w:rsidR="001B2ABD" w:rsidRDefault="001B2ABD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6A423DD" wp14:editId="6152C3AC">
                      <wp:extent cx="2122805" cy="2695078"/>
                      <wp:effectExtent l="19050" t="19050" r="29845" b="29210"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695078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/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B1A95E" id="Oval 2" o:spid="_x0000_s1026" alt="Title: Professional Headshot of Man" style="width:167.15pt;height:21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PD94cGFja2V0IGVuZD0ndyc/&#10;Pv/bAEMAAwICAwICAwMDAwQDAwQFCAUFBAQFCgcHBggMCgwMCwoLCw0OEhANDhEOCwsQFhARExQV&#10;FRUMDxcYFhQYEhQVFP/bAEMBAwQEBQQFCQUFCRQNCw0UFBQUFBQUFBQUFBQUFBQUFBQUFBQUFBQU&#10;FBQUFBQUFBQUFBQUFBQUFBQUFBQUFBQUFP/AABEIBucFL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" strokecolor="#94b6d2 [3204]" strokeweight="5pt">
                      <v:fill r:id="rId11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701BF1F1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570" w:type="dxa"/>
            <w:vAlign w:val="bottom"/>
          </w:tcPr>
          <w:p w14:paraId="7B1DA3A2" w14:textId="5C86FBBA" w:rsidR="001B2ABD" w:rsidRDefault="00410B67" w:rsidP="001B2ABD">
            <w:pPr>
              <w:pStyle w:val="Title"/>
            </w:pPr>
            <w:r>
              <w:t>Jessica Lindsey</w:t>
            </w:r>
          </w:p>
          <w:p w14:paraId="3B1B6C12" w14:textId="218A0273" w:rsidR="001B2ABD" w:rsidRDefault="00410B67" w:rsidP="001B2ABD">
            <w:pPr>
              <w:pStyle w:val="Subtitle"/>
            </w:pPr>
            <w:r w:rsidRPr="004F2DBA">
              <w:rPr>
                <w:spacing w:val="0"/>
                <w:w w:val="88"/>
              </w:rPr>
              <w:t>Web Develope</w:t>
            </w:r>
            <w:r w:rsidRPr="004F2DBA">
              <w:rPr>
                <w:spacing w:val="5"/>
                <w:w w:val="88"/>
              </w:rPr>
              <w:t>r</w:t>
            </w:r>
          </w:p>
        </w:tc>
      </w:tr>
      <w:tr w:rsidR="001B2ABD" w14:paraId="761E8074" w14:textId="77777777" w:rsidTr="00410B67">
        <w:tc>
          <w:tcPr>
            <w:tcW w:w="3600" w:type="dxa"/>
          </w:tcPr>
          <w:sdt>
            <w:sdtPr>
              <w:id w:val="-1711873194"/>
              <w:placeholder>
                <w:docPart w:val="E4161B914B0C4C4D88D378D0F43CA543"/>
              </w:placeholder>
              <w:temporary/>
              <w:showingPlcHdr/>
              <w15:appearance w15:val="hidden"/>
            </w:sdtPr>
            <w:sdtEndPr/>
            <w:sdtContent>
              <w:p w14:paraId="7AEC75F9" w14:textId="77777777" w:rsidR="001B2ABD" w:rsidRDefault="00036450" w:rsidP="00036450">
                <w:pPr>
                  <w:pStyle w:val="Heading3"/>
                </w:pPr>
                <w:r w:rsidRPr="00D5459D">
                  <w:t>Profile</w:t>
                </w:r>
              </w:p>
            </w:sdtContent>
          </w:sdt>
          <w:p w14:paraId="61851519" w14:textId="16EC4CA0" w:rsidR="00FC1333" w:rsidRDefault="004C16EF" w:rsidP="004C16EF">
            <w:r>
              <w:t xml:space="preserve">I’m a </w:t>
            </w:r>
            <w:r w:rsidR="00FC1333">
              <w:t>highly motivated</w:t>
            </w:r>
            <w:r>
              <w:t xml:space="preserve"> person looking to </w:t>
            </w:r>
            <w:r w:rsidR="00FC1333">
              <w:t xml:space="preserve">create a career shift to web development. I put in several hours of study every day and have learned a lot over the past few months. I know I will learn all I need to know quickly through my own </w:t>
            </w:r>
            <w:r w:rsidR="00CB7E19">
              <w:t>self-</w:t>
            </w:r>
            <w:r w:rsidR="00FC1333">
              <w:t xml:space="preserve">study and work experience. </w:t>
            </w:r>
          </w:p>
          <w:p w14:paraId="63AEE570" w14:textId="77777777" w:rsidR="00FC1333" w:rsidRDefault="00FC1333" w:rsidP="004C16EF"/>
          <w:p w14:paraId="28AAEDA9" w14:textId="080D6F0F" w:rsidR="00036450" w:rsidRDefault="00FC1333" w:rsidP="004C16EF">
            <w:r>
              <w:t>As a capable and intelligent individual, I know I will be a great asset to any company that I join. I am a team player, self-starter, and fast learner. I’m willing to put in the time and effort it takes to become a great developer.</w:t>
            </w:r>
          </w:p>
          <w:sdt>
            <w:sdtPr>
              <w:id w:val="-1954003311"/>
              <w:placeholder>
                <w:docPart w:val="EF8AFF83F2FD483A9B563904A90C21A4"/>
              </w:placeholder>
              <w:temporary/>
              <w:showingPlcHdr/>
              <w15:appearance w15:val="hidden"/>
            </w:sdtPr>
            <w:sdtEndPr/>
            <w:sdtContent>
              <w:p w14:paraId="13C6C95F" w14:textId="77777777" w:rsidR="00036450" w:rsidRPr="00CB0055" w:rsidRDefault="00CB0055" w:rsidP="00CB0055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4C79D24C29394A78ADE327AE03E81F8E"/>
              </w:placeholder>
              <w:temporary/>
              <w:showingPlcHdr/>
              <w15:appearance w15:val="hidden"/>
            </w:sdtPr>
            <w:sdtEndPr/>
            <w:sdtContent>
              <w:p w14:paraId="4C27F00B" w14:textId="77777777" w:rsidR="004D3011" w:rsidRDefault="004D3011" w:rsidP="004D3011">
                <w:r w:rsidRPr="004D3011">
                  <w:t>PHONE:</w:t>
                </w:r>
              </w:p>
            </w:sdtContent>
          </w:sdt>
          <w:p w14:paraId="3330A81E" w14:textId="7AFE19F5" w:rsidR="004D3011" w:rsidRDefault="00822D9E" w:rsidP="004D3011">
            <w:r>
              <w:t>801-831-7799</w:t>
            </w:r>
          </w:p>
          <w:p w14:paraId="6CAE63BB" w14:textId="77777777" w:rsidR="004D3011" w:rsidRPr="004D3011" w:rsidRDefault="004D3011" w:rsidP="004D3011"/>
          <w:sdt>
            <w:sdtPr>
              <w:id w:val="67859272"/>
              <w:placeholder>
                <w:docPart w:val="1F99268F8B3E4C8ABFC3431D414AD3ED"/>
              </w:placeholder>
              <w:temporary/>
              <w:showingPlcHdr/>
              <w15:appearance w15:val="hidden"/>
            </w:sdtPr>
            <w:sdtEndPr/>
            <w:sdtContent>
              <w:p w14:paraId="7934FF28" w14:textId="77777777" w:rsidR="004D3011" w:rsidRDefault="004D3011" w:rsidP="004D3011">
                <w:r w:rsidRPr="004D3011">
                  <w:t>WEBSITE:</w:t>
                </w:r>
              </w:p>
            </w:sdtContent>
          </w:sdt>
          <w:p w14:paraId="4CE20F38" w14:textId="7BBDB8FE" w:rsidR="004D3011" w:rsidRDefault="00066C22" w:rsidP="004D3011">
            <w:hyperlink r:id="rId12" w:history="1">
              <w:r>
                <w:rPr>
                  <w:rStyle w:val="Hyperlink"/>
                </w:rPr>
                <w:t>j</w:t>
              </w:r>
            </w:hyperlink>
            <w:r>
              <w:rPr>
                <w:rStyle w:val="Hyperlink"/>
              </w:rPr>
              <w:t>esslindsey.com</w:t>
            </w:r>
          </w:p>
          <w:p w14:paraId="34F83151" w14:textId="54E8C6F0" w:rsidR="002F2AE1" w:rsidRDefault="00066C22" w:rsidP="004D3011">
            <w:hyperlink r:id="rId13" w:history="1">
              <w:r w:rsidR="002F2AE1" w:rsidRPr="00B80AE6">
                <w:rPr>
                  <w:rStyle w:val="Hyperlink"/>
                </w:rPr>
                <w:t>github.com/</w:t>
              </w:r>
              <w:proofErr w:type="spellStart"/>
              <w:r w:rsidR="002F2AE1" w:rsidRPr="00B80AE6">
                <w:rPr>
                  <w:rStyle w:val="Hyperlink"/>
                </w:rPr>
                <w:t>lakeshorejess</w:t>
              </w:r>
              <w:proofErr w:type="spellEnd"/>
            </w:hyperlink>
          </w:p>
          <w:p w14:paraId="1010469D" w14:textId="77777777" w:rsidR="002F2AE1" w:rsidRDefault="002F2AE1" w:rsidP="004D3011"/>
          <w:sdt>
            <w:sdtPr>
              <w:id w:val="-240260293"/>
              <w:placeholder>
                <w:docPart w:val="19E8AF114456470F83DF2E11D650354C"/>
              </w:placeholder>
              <w:temporary/>
              <w:showingPlcHdr/>
              <w15:appearance w15:val="hidden"/>
            </w:sdtPr>
            <w:sdtEndPr/>
            <w:sdtContent>
              <w:p w14:paraId="176EAE6A" w14:textId="77777777" w:rsidR="004D3011" w:rsidRDefault="004D3011" w:rsidP="004D3011">
                <w:r w:rsidRPr="004D3011">
                  <w:t>EMAIL:</w:t>
                </w:r>
              </w:p>
            </w:sdtContent>
          </w:sdt>
          <w:p w14:paraId="0C25DA00" w14:textId="7C0CDFD6" w:rsidR="00036450" w:rsidRDefault="00822D9E" w:rsidP="004D3011">
            <w:r>
              <w:t>jessicalindsey2@gmail.com</w:t>
            </w:r>
          </w:p>
          <w:sdt>
            <w:sdtPr>
              <w:id w:val="-1444214663"/>
              <w:placeholder>
                <w:docPart w:val="12D8B5EB419647C1A2621CC3E0CDD49F"/>
              </w:placeholder>
              <w:temporary/>
              <w:showingPlcHdr/>
              <w15:appearance w15:val="hidden"/>
            </w:sdtPr>
            <w:sdtEndPr/>
            <w:sdtContent>
              <w:p w14:paraId="2328DC09" w14:textId="77777777" w:rsidR="004D3011" w:rsidRPr="00CB0055" w:rsidRDefault="00CB0055" w:rsidP="00CB0055">
                <w:pPr>
                  <w:pStyle w:val="Heading3"/>
                </w:pPr>
                <w:r w:rsidRPr="00CB0055">
                  <w:t>Hobbies</w:t>
                </w:r>
              </w:p>
            </w:sdtContent>
          </w:sdt>
          <w:p w14:paraId="718E1B49" w14:textId="4CBE606F" w:rsidR="004D3011" w:rsidRDefault="00822D9E" w:rsidP="004D3011">
            <w:r>
              <w:t>Creative Writing</w:t>
            </w:r>
          </w:p>
          <w:p w14:paraId="73B9AD70" w14:textId="79AEC2E2" w:rsidR="004D3011" w:rsidRDefault="00822D9E" w:rsidP="004D3011">
            <w:r>
              <w:t>Travel</w:t>
            </w:r>
          </w:p>
          <w:p w14:paraId="353F8D83" w14:textId="55DD06A2" w:rsidR="004D3011" w:rsidRDefault="00822D9E" w:rsidP="004D3011">
            <w:r>
              <w:t>Watercolor Painting</w:t>
            </w:r>
          </w:p>
          <w:p w14:paraId="62249CC0" w14:textId="42C39868" w:rsidR="004D3011" w:rsidRPr="004D3011" w:rsidRDefault="004D3011" w:rsidP="004D3011"/>
        </w:tc>
        <w:tc>
          <w:tcPr>
            <w:tcW w:w="720" w:type="dxa"/>
          </w:tcPr>
          <w:p w14:paraId="319E5A80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570" w:type="dxa"/>
          </w:tcPr>
          <w:sdt>
            <w:sdtPr>
              <w:id w:val="1049110328"/>
              <w:placeholder>
                <w:docPart w:val="CDA1BEC927DB481EA89E9A3A4EE75E2F"/>
              </w:placeholder>
              <w:temporary/>
              <w:showingPlcHdr/>
              <w15:appearance w15:val="hidden"/>
            </w:sdtPr>
            <w:sdtEndPr/>
            <w:sdtContent>
              <w:p w14:paraId="2302B7CB" w14:textId="77777777" w:rsidR="001B2ABD" w:rsidRDefault="00E25A26" w:rsidP="00036450">
                <w:pPr>
                  <w:pStyle w:val="Heading2"/>
                </w:pPr>
                <w:r w:rsidRPr="00036450">
                  <w:t>EDUCATION</w:t>
                </w:r>
              </w:p>
            </w:sdtContent>
          </w:sdt>
          <w:p w14:paraId="3A51B1AD" w14:textId="24570F7A" w:rsidR="00036450" w:rsidRPr="00036450" w:rsidRDefault="00822D9E" w:rsidP="00B359E4">
            <w:pPr>
              <w:pStyle w:val="Heading4"/>
            </w:pPr>
            <w:r>
              <w:t>Massachusetts Institute of Technology</w:t>
            </w:r>
            <w:r w:rsidR="00410B67">
              <w:t xml:space="preserve"> and Salt Lake Community College</w:t>
            </w:r>
          </w:p>
          <w:p w14:paraId="6B1A05E6" w14:textId="280ED132" w:rsidR="00036450" w:rsidRDefault="00410B67" w:rsidP="00B359E4">
            <w:pPr>
              <w:pStyle w:val="Date"/>
            </w:pPr>
            <w:r>
              <w:t>Present</w:t>
            </w:r>
          </w:p>
          <w:p w14:paraId="7C875954" w14:textId="3793B2A8" w:rsidR="004F2DBA" w:rsidRPr="004F2DBA" w:rsidRDefault="004F2DBA" w:rsidP="004F2DBA">
            <w:r>
              <w:t>Full Stack Web Development Certificate – graduating March 2022</w:t>
            </w:r>
          </w:p>
          <w:p w14:paraId="49EA123E" w14:textId="59721F3F" w:rsidR="00410B67" w:rsidRDefault="00410B67" w:rsidP="00036450">
            <w:r>
              <w:t>2</w:t>
            </w:r>
            <w:r w:rsidR="00184469">
              <w:t>5</w:t>
            </w:r>
            <w:r>
              <w:t>+ hours a week of rigorous coding instruction and practice</w:t>
            </w:r>
          </w:p>
          <w:p w14:paraId="60613067" w14:textId="5EFCFDF1" w:rsidR="004D3011" w:rsidRDefault="00410B67" w:rsidP="00036450">
            <w:r>
              <w:t>Creat</w:t>
            </w:r>
            <w:r w:rsidR="00184469">
              <w:t>ed</w:t>
            </w:r>
            <w:r>
              <w:t xml:space="preserve"> 10 working GitHub repos</w:t>
            </w:r>
          </w:p>
          <w:p w14:paraId="0B8AD655" w14:textId="77777777" w:rsidR="00036450" w:rsidRDefault="00036450" w:rsidP="00036450"/>
          <w:p w14:paraId="684D3878" w14:textId="34546989" w:rsidR="00036450" w:rsidRPr="00B359E4" w:rsidRDefault="00410B67" w:rsidP="00B359E4">
            <w:pPr>
              <w:pStyle w:val="Heading4"/>
            </w:pPr>
            <w:r>
              <w:t>Utah Valley University</w:t>
            </w:r>
          </w:p>
          <w:p w14:paraId="757C3945" w14:textId="69550C50" w:rsidR="00036450" w:rsidRPr="00B359E4" w:rsidRDefault="00184469" w:rsidP="00B359E4">
            <w:pPr>
              <w:pStyle w:val="Date"/>
            </w:pPr>
            <w:r>
              <w:t>2019-2021</w:t>
            </w:r>
          </w:p>
          <w:p w14:paraId="39ADF890" w14:textId="29D68BB5" w:rsidR="00036450" w:rsidRDefault="00184469" w:rsidP="00036450">
            <w:r>
              <w:t>Bachelor’s Degree in English</w:t>
            </w:r>
          </w:p>
          <w:p w14:paraId="714FB6E3" w14:textId="7A3CD92E" w:rsidR="00410B67" w:rsidRDefault="00184469" w:rsidP="00036450">
            <w:r>
              <w:t>3.98 GPA, Dean’s Merit Scholarship, Multiple writing awards</w:t>
            </w:r>
          </w:p>
          <w:p w14:paraId="4DB8E872" w14:textId="77777777" w:rsidR="00410B67" w:rsidRDefault="00410B67" w:rsidP="00036450"/>
          <w:sdt>
            <w:sdtPr>
              <w:id w:val="1001553383"/>
              <w:placeholder>
                <w:docPart w:val="D4A131B47D2844AABDC4238B2EFC3DFF"/>
              </w:placeholder>
              <w:temporary/>
              <w:showingPlcHdr/>
              <w15:appearance w15:val="hidden"/>
            </w:sdtPr>
            <w:sdtEndPr/>
            <w:sdtContent>
              <w:p w14:paraId="622586C0" w14:textId="77777777" w:rsidR="00036450" w:rsidRDefault="00036450" w:rsidP="00036450">
                <w:pPr>
                  <w:pStyle w:val="Heading2"/>
                </w:pPr>
                <w:r w:rsidRPr="00036450">
                  <w:t>WORK EXPERIENCE</w:t>
                </w:r>
              </w:p>
            </w:sdtContent>
          </w:sdt>
          <w:p w14:paraId="54AF56CE" w14:textId="7545653B" w:rsidR="00036450" w:rsidRPr="00AA034B" w:rsidRDefault="00184469" w:rsidP="00B359E4">
            <w:pPr>
              <w:pStyle w:val="Heading4"/>
            </w:pPr>
            <w:r>
              <w:t xml:space="preserve">Lakeshore School for the Arts and Technology </w:t>
            </w:r>
            <w:r w:rsidR="00AA034B">
              <w:t xml:space="preserve">– </w:t>
            </w:r>
            <w:r>
              <w:t>Owner</w:t>
            </w:r>
          </w:p>
          <w:p w14:paraId="65A1FB9E" w14:textId="18233498" w:rsidR="00036450" w:rsidRPr="00036450" w:rsidRDefault="00AA034B" w:rsidP="00B359E4">
            <w:pPr>
              <w:pStyle w:val="Date"/>
            </w:pPr>
            <w:r>
              <w:t>Manage website and all technology needs for the school.</w:t>
            </w:r>
          </w:p>
          <w:p w14:paraId="286096FD" w14:textId="77777777" w:rsidR="00AA034B" w:rsidRDefault="00AA034B" w:rsidP="00036450">
            <w:r>
              <w:t>Create lesson plans and teach coding classes to children and teens.</w:t>
            </w:r>
          </w:p>
          <w:p w14:paraId="123ED3FD" w14:textId="1994FE94" w:rsidR="00036450" w:rsidRDefault="00AA034B" w:rsidP="00036450">
            <w:r>
              <w:t>Manage employees and execute business operations.</w:t>
            </w:r>
            <w:r w:rsidR="00036450" w:rsidRPr="00036450">
              <w:t xml:space="preserve"> </w:t>
            </w:r>
          </w:p>
          <w:p w14:paraId="0F57407E" w14:textId="77777777" w:rsidR="004D3011" w:rsidRDefault="004D3011" w:rsidP="00036450"/>
          <w:p w14:paraId="2151E25D" w14:textId="751EC39C" w:rsidR="004D3011" w:rsidRPr="004D3011" w:rsidRDefault="00AA034B" w:rsidP="00B359E4">
            <w:pPr>
              <w:pStyle w:val="Heading4"/>
              <w:rPr>
                <w:bCs/>
              </w:rPr>
            </w:pPr>
            <w:proofErr w:type="spellStart"/>
            <w:r>
              <w:t>Cityworks</w:t>
            </w:r>
            <w:proofErr w:type="spellEnd"/>
            <w:r w:rsidR="004D3011" w:rsidRPr="004D3011">
              <w:t xml:space="preserve"> </w:t>
            </w:r>
            <w:r>
              <w:t>– Technical Writer</w:t>
            </w:r>
          </w:p>
          <w:p w14:paraId="26679EFE" w14:textId="66E69E55" w:rsidR="004D3011" w:rsidRPr="004D3011" w:rsidRDefault="00AA034B" w:rsidP="00AA034B">
            <w:pPr>
              <w:pStyle w:val="Date"/>
            </w:pPr>
            <w:r>
              <w:t>Collaborated with SMEs to create high-quality online help, tutorials, and internal and external documentation.</w:t>
            </w:r>
            <w:r w:rsidR="00036450" w:rsidRPr="004D3011">
              <w:t xml:space="preserve"> </w:t>
            </w:r>
            <w:r>
              <w:t>Worked closely with executives and management to determine best practices and meet client needs.</w:t>
            </w:r>
          </w:p>
          <w:p w14:paraId="704B3955" w14:textId="77777777" w:rsidR="004D3011" w:rsidRDefault="004D3011" w:rsidP="00036450"/>
          <w:p w14:paraId="10E36186" w14:textId="3D7351D2" w:rsidR="004D3011" w:rsidRPr="004D3011" w:rsidRDefault="00AA034B" w:rsidP="00B359E4">
            <w:pPr>
              <w:pStyle w:val="Heading4"/>
              <w:rPr>
                <w:bCs/>
              </w:rPr>
            </w:pPr>
            <w:r>
              <w:t>J.P. Morgan Chase</w:t>
            </w:r>
            <w:r w:rsidR="004D3011" w:rsidRPr="004D3011">
              <w:t xml:space="preserve"> </w:t>
            </w:r>
            <w:r>
              <w:t>– Technical Writer</w:t>
            </w:r>
          </w:p>
          <w:p w14:paraId="5789F644" w14:textId="4BECAB69" w:rsidR="004D3011" w:rsidRPr="004D3011" w:rsidRDefault="00AA034B" w:rsidP="004D3011">
            <w:r>
              <w:t>Created a variety of documentation including user guides, quick reference cards, release notes and more under tight deadlines.</w:t>
            </w:r>
            <w:r w:rsidR="00036450" w:rsidRPr="004D3011">
              <w:t xml:space="preserve"> </w:t>
            </w:r>
            <w:r w:rsidR="0093710D">
              <w:t>Provided technical recommendations to project stakeholders.</w:t>
            </w:r>
          </w:p>
          <w:p w14:paraId="62B97521" w14:textId="77777777" w:rsidR="004D3011" w:rsidRDefault="004D3011" w:rsidP="00036450"/>
          <w:sdt>
            <w:sdtPr>
              <w:id w:val="1669594239"/>
              <w:placeholder>
                <w:docPart w:val="8E06E77D6980480DAF5C4B3C449EA30E"/>
              </w:placeholder>
              <w:temporary/>
              <w:showingPlcHdr/>
              <w15:appearance w15:val="hidden"/>
            </w:sdtPr>
            <w:sdtEndPr/>
            <w:sdtContent>
              <w:p w14:paraId="7FCF5870" w14:textId="77777777" w:rsidR="00036450" w:rsidRDefault="00180329" w:rsidP="00036450">
                <w:pPr>
                  <w:pStyle w:val="Heading2"/>
                </w:pPr>
                <w:r w:rsidRPr="00036450">
                  <w:rPr>
                    <w:rStyle w:val="Heading2Char"/>
                    <w:b/>
                    <w:bCs/>
                    <w:caps/>
                  </w:rPr>
                  <w:t>SKILLS</w:t>
                </w:r>
              </w:p>
            </w:sdtContent>
          </w:sdt>
          <w:p w14:paraId="7F58F285" w14:textId="3C3AB19D" w:rsidR="0093710D" w:rsidRDefault="0093710D" w:rsidP="0093710D">
            <w:pPr>
              <w:pStyle w:val="ListParagraph"/>
              <w:numPr>
                <w:ilvl w:val="0"/>
                <w:numId w:val="1"/>
              </w:numPr>
            </w:pPr>
            <w:r>
              <w:t xml:space="preserve">HTML, </w:t>
            </w:r>
            <w:proofErr w:type="gramStart"/>
            <w:r>
              <w:t>CSS</w:t>
            </w:r>
            <w:proofErr w:type="gramEnd"/>
            <w:r>
              <w:t xml:space="preserve"> and JavaScript </w:t>
            </w:r>
          </w:p>
          <w:p w14:paraId="0611D5A0" w14:textId="0D41CB35" w:rsidR="0093710D" w:rsidRDefault="0093710D" w:rsidP="0093710D">
            <w:pPr>
              <w:pStyle w:val="ListParagraph"/>
              <w:numPr>
                <w:ilvl w:val="0"/>
                <w:numId w:val="1"/>
              </w:numPr>
            </w:pPr>
            <w:r>
              <w:t>Experience creating websites and coding projects</w:t>
            </w:r>
          </w:p>
          <w:p w14:paraId="25506499" w14:textId="0941024E" w:rsidR="0093710D" w:rsidRDefault="0093710D" w:rsidP="0093710D">
            <w:pPr>
              <w:pStyle w:val="ListParagraph"/>
              <w:numPr>
                <w:ilvl w:val="0"/>
                <w:numId w:val="1"/>
              </w:numPr>
            </w:pPr>
            <w:r>
              <w:t>Learning PHP in upcoming months in my bootcamp</w:t>
            </w:r>
          </w:p>
          <w:p w14:paraId="1E022D8D" w14:textId="6197A767" w:rsidR="0093710D" w:rsidRDefault="0093710D" w:rsidP="0093710D">
            <w:pPr>
              <w:pStyle w:val="ListParagraph"/>
              <w:numPr>
                <w:ilvl w:val="0"/>
                <w:numId w:val="1"/>
              </w:numPr>
            </w:pPr>
            <w:r>
              <w:t>Extensive experience creating and maintaining documentation</w:t>
            </w:r>
          </w:p>
          <w:p w14:paraId="11FDF4EF" w14:textId="2FE6D797" w:rsidR="0093710D" w:rsidRDefault="0093710D" w:rsidP="0093710D">
            <w:pPr>
              <w:pStyle w:val="ListParagraph"/>
              <w:numPr>
                <w:ilvl w:val="0"/>
                <w:numId w:val="1"/>
              </w:numPr>
            </w:pPr>
            <w:r>
              <w:t>Ability to work well in a fast-paced development cycle</w:t>
            </w:r>
          </w:p>
          <w:p w14:paraId="45E977CC" w14:textId="01F12350" w:rsidR="0093710D" w:rsidRDefault="0093710D" w:rsidP="0093710D">
            <w:pPr>
              <w:pStyle w:val="ListParagraph"/>
              <w:numPr>
                <w:ilvl w:val="0"/>
                <w:numId w:val="1"/>
              </w:numPr>
            </w:pPr>
            <w:r>
              <w:t>Resourceful, adaptable, hardworking, enthusiastic, fast learner</w:t>
            </w:r>
          </w:p>
          <w:p w14:paraId="5080BEA4" w14:textId="06FCDD66" w:rsidR="00036450" w:rsidRPr="004D3011" w:rsidRDefault="00036450" w:rsidP="004D3011">
            <w:pPr>
              <w:rPr>
                <w:color w:val="FFFFFF" w:themeColor="background1"/>
              </w:rPr>
            </w:pPr>
          </w:p>
        </w:tc>
      </w:tr>
    </w:tbl>
    <w:p w14:paraId="0B32CB0B" w14:textId="77777777" w:rsidR="0043117B" w:rsidRDefault="00066C22" w:rsidP="000C45FF">
      <w:pPr>
        <w:tabs>
          <w:tab w:val="left" w:pos="990"/>
        </w:tabs>
      </w:pPr>
    </w:p>
    <w:sectPr w:rsidR="0043117B" w:rsidSect="000C45FF">
      <w:head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6BADD" w14:textId="77777777" w:rsidR="003A2655" w:rsidRDefault="003A2655" w:rsidP="000C45FF">
      <w:r>
        <w:separator/>
      </w:r>
    </w:p>
  </w:endnote>
  <w:endnote w:type="continuationSeparator" w:id="0">
    <w:p w14:paraId="6A1A1F92" w14:textId="77777777" w:rsidR="003A2655" w:rsidRDefault="003A2655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3B6CB" w14:textId="77777777" w:rsidR="003A2655" w:rsidRDefault="003A2655" w:rsidP="000C45FF">
      <w:r>
        <w:separator/>
      </w:r>
    </w:p>
  </w:footnote>
  <w:footnote w:type="continuationSeparator" w:id="0">
    <w:p w14:paraId="76FC1AC1" w14:textId="77777777" w:rsidR="003A2655" w:rsidRDefault="003A2655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3FBCF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C63A7B" wp14:editId="39BE827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3C413A"/>
    <w:multiLevelType w:val="hybridMultilevel"/>
    <w:tmpl w:val="21AE7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D9E"/>
    <w:rsid w:val="00036450"/>
    <w:rsid w:val="00066C22"/>
    <w:rsid w:val="00094499"/>
    <w:rsid w:val="000C45FF"/>
    <w:rsid w:val="000E3FD1"/>
    <w:rsid w:val="00112054"/>
    <w:rsid w:val="001525E1"/>
    <w:rsid w:val="00180329"/>
    <w:rsid w:val="00184469"/>
    <w:rsid w:val="0019001F"/>
    <w:rsid w:val="001A74A5"/>
    <w:rsid w:val="001B2ABD"/>
    <w:rsid w:val="001E0391"/>
    <w:rsid w:val="001E1759"/>
    <w:rsid w:val="001F1ECC"/>
    <w:rsid w:val="00227D09"/>
    <w:rsid w:val="002400EB"/>
    <w:rsid w:val="00256CF7"/>
    <w:rsid w:val="00281FD5"/>
    <w:rsid w:val="002F2AE1"/>
    <w:rsid w:val="0030481B"/>
    <w:rsid w:val="003156FC"/>
    <w:rsid w:val="003254B5"/>
    <w:rsid w:val="0037121F"/>
    <w:rsid w:val="003A2655"/>
    <w:rsid w:val="003A6B7D"/>
    <w:rsid w:val="003B06CA"/>
    <w:rsid w:val="003B6EFC"/>
    <w:rsid w:val="004071FC"/>
    <w:rsid w:val="00410B67"/>
    <w:rsid w:val="00445947"/>
    <w:rsid w:val="004813B3"/>
    <w:rsid w:val="00496591"/>
    <w:rsid w:val="004C16EF"/>
    <w:rsid w:val="004C63E4"/>
    <w:rsid w:val="004D3011"/>
    <w:rsid w:val="004F2DBA"/>
    <w:rsid w:val="005262AC"/>
    <w:rsid w:val="005E39D5"/>
    <w:rsid w:val="00600670"/>
    <w:rsid w:val="0062123A"/>
    <w:rsid w:val="00646E75"/>
    <w:rsid w:val="006771D0"/>
    <w:rsid w:val="00715FCB"/>
    <w:rsid w:val="00743101"/>
    <w:rsid w:val="007775E1"/>
    <w:rsid w:val="007867A0"/>
    <w:rsid w:val="007927F5"/>
    <w:rsid w:val="00802CA0"/>
    <w:rsid w:val="00822D9E"/>
    <w:rsid w:val="009260CD"/>
    <w:rsid w:val="0093710D"/>
    <w:rsid w:val="00952C25"/>
    <w:rsid w:val="00A2118D"/>
    <w:rsid w:val="00AA034B"/>
    <w:rsid w:val="00AD76E2"/>
    <w:rsid w:val="00B20152"/>
    <w:rsid w:val="00B359E4"/>
    <w:rsid w:val="00B57D98"/>
    <w:rsid w:val="00B70850"/>
    <w:rsid w:val="00B80183"/>
    <w:rsid w:val="00C066B6"/>
    <w:rsid w:val="00C37BA1"/>
    <w:rsid w:val="00C4674C"/>
    <w:rsid w:val="00C506CF"/>
    <w:rsid w:val="00C72BED"/>
    <w:rsid w:val="00C9578B"/>
    <w:rsid w:val="00CB0055"/>
    <w:rsid w:val="00CB7E19"/>
    <w:rsid w:val="00D2522B"/>
    <w:rsid w:val="00D422DE"/>
    <w:rsid w:val="00D5459D"/>
    <w:rsid w:val="00DA1F4D"/>
    <w:rsid w:val="00DD172A"/>
    <w:rsid w:val="00E21EE8"/>
    <w:rsid w:val="00E25A26"/>
    <w:rsid w:val="00E4381A"/>
    <w:rsid w:val="00E55D74"/>
    <w:rsid w:val="00F60274"/>
    <w:rsid w:val="00F77FB9"/>
    <w:rsid w:val="00FB068F"/>
    <w:rsid w:val="00FC1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B305CE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AA034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F2AE1"/>
    <w:rPr>
      <w:color w:val="70440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github.com/lakeshorejess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jessicalindsey.slccwebdev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AppData\Roaming\Microsoft\Templates\Blue%20grey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4161B914B0C4C4D88D378D0F43CA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385FE-8C2B-40C2-AA3F-522FA578F626}"/>
      </w:docPartPr>
      <w:docPartBody>
        <w:p w:rsidR="00890911" w:rsidRDefault="00DF75FB">
          <w:pPr>
            <w:pStyle w:val="E4161B914B0C4C4D88D378D0F43CA543"/>
          </w:pPr>
          <w:r w:rsidRPr="00D5459D">
            <w:t>Profile</w:t>
          </w:r>
        </w:p>
      </w:docPartBody>
    </w:docPart>
    <w:docPart>
      <w:docPartPr>
        <w:name w:val="EF8AFF83F2FD483A9B563904A90C21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A15615-B037-4F58-B4AF-C90A1BD065FF}"/>
      </w:docPartPr>
      <w:docPartBody>
        <w:p w:rsidR="00890911" w:rsidRDefault="00DF75FB">
          <w:pPr>
            <w:pStyle w:val="EF8AFF83F2FD483A9B563904A90C21A4"/>
          </w:pPr>
          <w:r w:rsidRPr="00CB0055">
            <w:t>Contact</w:t>
          </w:r>
        </w:p>
      </w:docPartBody>
    </w:docPart>
    <w:docPart>
      <w:docPartPr>
        <w:name w:val="4C79D24C29394A78ADE327AE03E81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21FDC-2864-4E09-9EC3-D015483C3355}"/>
      </w:docPartPr>
      <w:docPartBody>
        <w:p w:rsidR="00890911" w:rsidRDefault="00DF75FB">
          <w:pPr>
            <w:pStyle w:val="4C79D24C29394A78ADE327AE03E81F8E"/>
          </w:pPr>
          <w:r w:rsidRPr="004D3011">
            <w:t>PHONE:</w:t>
          </w:r>
        </w:p>
      </w:docPartBody>
    </w:docPart>
    <w:docPart>
      <w:docPartPr>
        <w:name w:val="1F99268F8B3E4C8ABFC3431D414AD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F062B-2AEA-4FD0-9736-695884D3962E}"/>
      </w:docPartPr>
      <w:docPartBody>
        <w:p w:rsidR="00890911" w:rsidRDefault="00DF75FB">
          <w:pPr>
            <w:pStyle w:val="1F99268F8B3E4C8ABFC3431D414AD3ED"/>
          </w:pPr>
          <w:r w:rsidRPr="004D3011">
            <w:t>WEBSITE:</w:t>
          </w:r>
        </w:p>
      </w:docPartBody>
    </w:docPart>
    <w:docPart>
      <w:docPartPr>
        <w:name w:val="19E8AF114456470F83DF2E11D6503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E495E-2123-407D-B38E-2FE9C67CA579}"/>
      </w:docPartPr>
      <w:docPartBody>
        <w:p w:rsidR="00890911" w:rsidRDefault="00DF75FB">
          <w:pPr>
            <w:pStyle w:val="19E8AF114456470F83DF2E11D650354C"/>
          </w:pPr>
          <w:r w:rsidRPr="004D3011">
            <w:t>EMAIL:</w:t>
          </w:r>
        </w:p>
      </w:docPartBody>
    </w:docPart>
    <w:docPart>
      <w:docPartPr>
        <w:name w:val="12D8B5EB419647C1A2621CC3E0CDD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7919C-8D7B-40AD-A0C4-F34416FF04E1}"/>
      </w:docPartPr>
      <w:docPartBody>
        <w:p w:rsidR="00890911" w:rsidRDefault="00DF75FB">
          <w:pPr>
            <w:pStyle w:val="12D8B5EB419647C1A2621CC3E0CDD49F"/>
          </w:pPr>
          <w:r w:rsidRPr="00CB0055">
            <w:t>Hobbies</w:t>
          </w:r>
        </w:p>
      </w:docPartBody>
    </w:docPart>
    <w:docPart>
      <w:docPartPr>
        <w:name w:val="CDA1BEC927DB481EA89E9A3A4EE75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BCFF0-1465-4FDF-BABD-BAA3CDFB70E7}"/>
      </w:docPartPr>
      <w:docPartBody>
        <w:p w:rsidR="00890911" w:rsidRDefault="00DF75FB">
          <w:pPr>
            <w:pStyle w:val="CDA1BEC927DB481EA89E9A3A4EE75E2F"/>
          </w:pPr>
          <w:r w:rsidRPr="00036450">
            <w:t>EDUCATION</w:t>
          </w:r>
        </w:p>
      </w:docPartBody>
    </w:docPart>
    <w:docPart>
      <w:docPartPr>
        <w:name w:val="D4A131B47D2844AABDC4238B2EFC3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47863-B0FE-41E0-81AF-8A0C907C64E7}"/>
      </w:docPartPr>
      <w:docPartBody>
        <w:p w:rsidR="00890911" w:rsidRDefault="00DF75FB">
          <w:pPr>
            <w:pStyle w:val="D4A131B47D2844AABDC4238B2EFC3DFF"/>
          </w:pPr>
          <w:r w:rsidRPr="00036450">
            <w:t>WORK EXPERIENCE</w:t>
          </w:r>
        </w:p>
      </w:docPartBody>
    </w:docPart>
    <w:docPart>
      <w:docPartPr>
        <w:name w:val="8E06E77D6980480DAF5C4B3C449EA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42E646-FFCA-45BF-B2E3-29D35732855A}"/>
      </w:docPartPr>
      <w:docPartBody>
        <w:p w:rsidR="00890911" w:rsidRDefault="00DF75FB">
          <w:pPr>
            <w:pStyle w:val="8E06E77D6980480DAF5C4B3C449EA30E"/>
          </w:pPr>
          <w:r w:rsidRPr="00036450">
            <w:rPr>
              <w:rStyle w:val="Heading2Char"/>
            </w:rPr>
            <w:t>SKILLS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36D"/>
    <w:rsid w:val="003958F7"/>
    <w:rsid w:val="00890911"/>
    <w:rsid w:val="00B9236D"/>
    <w:rsid w:val="00DF7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4161B914B0C4C4D88D378D0F43CA543">
    <w:name w:val="E4161B914B0C4C4D88D378D0F43CA543"/>
  </w:style>
  <w:style w:type="paragraph" w:customStyle="1" w:styleId="EF8AFF83F2FD483A9B563904A90C21A4">
    <w:name w:val="EF8AFF83F2FD483A9B563904A90C21A4"/>
  </w:style>
  <w:style w:type="paragraph" w:customStyle="1" w:styleId="4C79D24C29394A78ADE327AE03E81F8E">
    <w:name w:val="4C79D24C29394A78ADE327AE03E81F8E"/>
  </w:style>
  <w:style w:type="paragraph" w:customStyle="1" w:styleId="1F99268F8B3E4C8ABFC3431D414AD3ED">
    <w:name w:val="1F99268F8B3E4C8ABFC3431D414AD3ED"/>
  </w:style>
  <w:style w:type="paragraph" w:customStyle="1" w:styleId="19E8AF114456470F83DF2E11D650354C">
    <w:name w:val="19E8AF114456470F83DF2E11D650354C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12D8B5EB419647C1A2621CC3E0CDD49F">
    <w:name w:val="12D8B5EB419647C1A2621CC3E0CDD49F"/>
  </w:style>
  <w:style w:type="paragraph" w:customStyle="1" w:styleId="CDA1BEC927DB481EA89E9A3A4EE75E2F">
    <w:name w:val="CDA1BEC927DB481EA89E9A3A4EE75E2F"/>
  </w:style>
  <w:style w:type="paragraph" w:customStyle="1" w:styleId="D4A131B47D2844AABDC4238B2EFC3DFF">
    <w:name w:val="D4A131B47D2844AABDC4238B2EFC3DFF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8E06E77D6980480DAF5C4B3C449EA30E">
    <w:name w:val="8E06E77D6980480DAF5C4B3C449EA3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grey resume</Template>
  <TotalTime>0</TotalTime>
  <Pages>1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2021-10-29T02:31:00Z</dcterms:created>
  <dcterms:modified xsi:type="dcterms:W3CDTF">2021-11-02T02:17:00Z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